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567" w:rsidRDefault="002179CE" w:rsidP="00C234DF">
      <w:pPr>
        <w:pStyle w:val="Subtitle"/>
        <w:jc w:val="center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5405E" w:rsidRDefault="002179CE">
                                <w:pPr>
                                  <w:pStyle w:val="ContactInfo"/>
                                </w:pPr>
                                <w:r>
                                  <w:t>for information contact: Kelly Robertson</w:t>
                                </w:r>
                                <w:r w:rsidR="00FC7C4C">
                                  <w:t xml:space="preserve">, PRC Interim Chair  </w:t>
                                </w:r>
                                <w:r>
                                  <w:t xml:space="preserve"> @ 714-992-7592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95405E" w:rsidRDefault="002179CE">
                          <w:pPr>
                            <w:pStyle w:val="ContactInfo"/>
                          </w:pPr>
                          <w:r>
                            <w:t>for information contact: Kelly Robertson</w:t>
                          </w:r>
                          <w:r w:rsidR="00FC7C4C">
                            <w:t xml:space="preserve">, PRC Interim Chair  </w:t>
                          </w:r>
                          <w:r>
                            <w:t xml:space="preserve"> @ 714-992-7592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t>Program Review</w:t>
      </w:r>
      <w:r w:rsidR="00CB5A2B">
        <w:t xml:space="preserve"> committee </w:t>
      </w:r>
      <w:r>
        <w:t xml:space="preserve"> </w:t>
      </w:r>
    </w:p>
    <w:p w:rsidR="0095405E" w:rsidRDefault="00CB5A2B" w:rsidP="00C234DF">
      <w:pPr>
        <w:pStyle w:val="Subtitle"/>
        <w:jc w:val="center"/>
      </w:pPr>
      <w:r>
        <w:t xml:space="preserve">meeting </w:t>
      </w:r>
      <w:r w:rsidR="00171567">
        <w:t>schedule</w:t>
      </w:r>
    </w:p>
    <w:p w:rsidR="00CE7E76" w:rsidRDefault="00171567" w:rsidP="00C234DF">
      <w:pPr>
        <w:pStyle w:val="Title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fall </w:t>
      </w:r>
      <w:r w:rsidR="00FC7C4C">
        <w:rPr>
          <w:sz w:val="56"/>
          <w:szCs w:val="56"/>
        </w:rPr>
        <w:t xml:space="preserve">2017 </w:t>
      </w:r>
    </w:p>
    <w:p w:rsidR="00CB5A2B" w:rsidRPr="00CB5A2B" w:rsidRDefault="00CB5A2B" w:rsidP="00CB5A2B">
      <w:pPr>
        <w:jc w:val="center"/>
        <w:rPr>
          <w:b/>
          <w:sz w:val="36"/>
          <w:szCs w:val="36"/>
        </w:rPr>
      </w:pPr>
      <w:r w:rsidRPr="00CB5A2B">
        <w:rPr>
          <w:b/>
          <w:sz w:val="36"/>
          <w:szCs w:val="36"/>
        </w:rPr>
        <w:t>2</w:t>
      </w:r>
      <w:r w:rsidRPr="00CB5A2B">
        <w:rPr>
          <w:b/>
          <w:sz w:val="36"/>
          <w:szCs w:val="36"/>
          <w:vertAlign w:val="superscript"/>
        </w:rPr>
        <w:t>nd</w:t>
      </w:r>
      <w:r w:rsidRPr="00CB5A2B">
        <w:rPr>
          <w:b/>
          <w:sz w:val="36"/>
          <w:szCs w:val="36"/>
        </w:rPr>
        <w:t xml:space="preserve"> &amp; 4</w:t>
      </w:r>
      <w:r w:rsidRPr="00CB5A2B">
        <w:rPr>
          <w:b/>
          <w:sz w:val="36"/>
          <w:szCs w:val="36"/>
          <w:vertAlign w:val="superscript"/>
        </w:rPr>
        <w:t>th</w:t>
      </w:r>
      <w:r w:rsidRPr="00CB5A2B">
        <w:rPr>
          <w:b/>
          <w:sz w:val="36"/>
          <w:szCs w:val="36"/>
        </w:rPr>
        <w:t xml:space="preserve"> Thursday’s of the Month</w:t>
      </w:r>
    </w:p>
    <w:p w:rsidR="00C234DF" w:rsidRPr="00C234DF" w:rsidRDefault="00C234DF" w:rsidP="00C234DF"/>
    <w:p w:rsidR="002E488D" w:rsidRPr="002E488D" w:rsidRDefault="00CB5A2B" w:rsidP="004C624D">
      <w:pPr>
        <w:pStyle w:val="Time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Thurs</w:t>
      </w:r>
      <w:r w:rsidR="00171567" w:rsidRPr="002E488D">
        <w:rPr>
          <w:sz w:val="56"/>
          <w:szCs w:val="56"/>
          <w:u w:val="single"/>
        </w:rPr>
        <w:t>day’s</w:t>
      </w:r>
      <w:r w:rsidR="00FC7C4C" w:rsidRPr="002E488D">
        <w:rPr>
          <w:sz w:val="56"/>
          <w:szCs w:val="56"/>
          <w:u w:val="single"/>
        </w:rPr>
        <w:t xml:space="preserve"> </w:t>
      </w:r>
    </w:p>
    <w:p w:rsidR="002E488D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September 1</w:t>
      </w:r>
      <w:r w:rsidR="00CB5A2B">
        <w:rPr>
          <w:sz w:val="56"/>
          <w:szCs w:val="56"/>
        </w:rPr>
        <w:t>4</w:t>
      </w:r>
      <w:r w:rsidR="00CB5A2B" w:rsidRPr="00CB5A2B">
        <w:rPr>
          <w:sz w:val="56"/>
          <w:szCs w:val="56"/>
          <w:vertAlign w:val="superscript"/>
        </w:rPr>
        <w:t>th</w:t>
      </w:r>
      <w:r w:rsidR="00CB5A2B">
        <w:rPr>
          <w:sz w:val="56"/>
          <w:szCs w:val="56"/>
        </w:rPr>
        <w:t xml:space="preserve"> &amp; </w:t>
      </w:r>
      <w:r>
        <w:rPr>
          <w:sz w:val="56"/>
          <w:szCs w:val="56"/>
        </w:rPr>
        <w:t>2</w:t>
      </w:r>
      <w:r w:rsidR="00CB5A2B">
        <w:rPr>
          <w:sz w:val="56"/>
          <w:szCs w:val="56"/>
        </w:rPr>
        <w:t>8</w:t>
      </w:r>
      <w:r w:rsidRPr="00171567">
        <w:rPr>
          <w:sz w:val="56"/>
          <w:szCs w:val="56"/>
          <w:vertAlign w:val="superscript"/>
        </w:rPr>
        <w:t>th</w:t>
      </w:r>
      <w:bookmarkStart w:id="0" w:name="_GoBack"/>
      <w:bookmarkEnd w:id="0"/>
    </w:p>
    <w:p w:rsidR="00171567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October 1</w:t>
      </w:r>
      <w:r w:rsidR="00CB5A2B">
        <w:rPr>
          <w:sz w:val="56"/>
          <w:szCs w:val="56"/>
        </w:rPr>
        <w:t>2</w:t>
      </w:r>
      <w:r w:rsidR="00CB5A2B" w:rsidRPr="00CB5A2B">
        <w:rPr>
          <w:sz w:val="56"/>
          <w:szCs w:val="56"/>
          <w:vertAlign w:val="superscript"/>
        </w:rPr>
        <w:t>th</w:t>
      </w:r>
      <w:r w:rsidR="00CB5A2B">
        <w:rPr>
          <w:sz w:val="56"/>
          <w:szCs w:val="56"/>
        </w:rPr>
        <w:t xml:space="preserve"> &amp; 26</w:t>
      </w:r>
      <w:r w:rsidR="00CB5A2B" w:rsidRPr="00CB5A2B">
        <w:rPr>
          <w:sz w:val="56"/>
          <w:szCs w:val="56"/>
          <w:vertAlign w:val="superscript"/>
        </w:rPr>
        <w:t>th</w:t>
      </w:r>
      <w:r w:rsidR="00CB5A2B">
        <w:rPr>
          <w:sz w:val="56"/>
          <w:szCs w:val="56"/>
        </w:rPr>
        <w:t xml:space="preserve"> </w:t>
      </w:r>
    </w:p>
    <w:p w:rsidR="00171567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November</w:t>
      </w:r>
      <w:r w:rsidR="00CB5A2B">
        <w:rPr>
          <w:sz w:val="56"/>
          <w:szCs w:val="56"/>
        </w:rPr>
        <w:t xml:space="preserve"> 9</w:t>
      </w:r>
      <w:r w:rsidR="00CB5A2B" w:rsidRPr="00CB5A2B">
        <w:rPr>
          <w:sz w:val="56"/>
          <w:szCs w:val="56"/>
          <w:vertAlign w:val="superscript"/>
        </w:rPr>
        <w:t>th</w:t>
      </w:r>
      <w:r w:rsidR="00CB5A2B">
        <w:rPr>
          <w:sz w:val="56"/>
          <w:szCs w:val="56"/>
        </w:rPr>
        <w:t xml:space="preserve"> &amp; 30 </w:t>
      </w:r>
      <w:r w:rsidR="00CB5A2B" w:rsidRPr="00CB5A2B">
        <w:rPr>
          <w:sz w:val="36"/>
          <w:szCs w:val="36"/>
        </w:rPr>
        <w:t>(Note:</w:t>
      </w:r>
      <w:r w:rsidR="00CB5A2B">
        <w:rPr>
          <w:sz w:val="56"/>
          <w:szCs w:val="56"/>
        </w:rPr>
        <w:t xml:space="preserve"> </w:t>
      </w:r>
      <w:r w:rsidR="00CB5A2B" w:rsidRPr="00CB5A2B">
        <w:rPr>
          <w:sz w:val="36"/>
          <w:szCs w:val="36"/>
        </w:rPr>
        <w:t>Thanksgiving Holiday Nov. 23</w:t>
      </w:r>
      <w:r w:rsidR="00CB5A2B" w:rsidRPr="00CB5A2B">
        <w:rPr>
          <w:sz w:val="36"/>
          <w:szCs w:val="36"/>
          <w:vertAlign w:val="superscript"/>
        </w:rPr>
        <w:t>rd</w:t>
      </w:r>
      <w:r w:rsidR="00CB5A2B" w:rsidRPr="00CB5A2B">
        <w:rPr>
          <w:sz w:val="36"/>
          <w:szCs w:val="36"/>
        </w:rPr>
        <w:t>)</w:t>
      </w:r>
      <w:r w:rsidR="00CB5A2B">
        <w:rPr>
          <w:sz w:val="56"/>
          <w:szCs w:val="56"/>
        </w:rPr>
        <w:t xml:space="preserve"> </w:t>
      </w:r>
    </w:p>
    <w:p w:rsidR="00171567" w:rsidRDefault="00171567">
      <w:pPr>
        <w:pStyle w:val="Time"/>
        <w:rPr>
          <w:sz w:val="56"/>
          <w:szCs w:val="56"/>
        </w:rPr>
      </w:pPr>
    </w:p>
    <w:p w:rsidR="0095405E" w:rsidRPr="00171567" w:rsidRDefault="00171567">
      <w:pPr>
        <w:pStyle w:val="Time"/>
        <w:rPr>
          <w:szCs w:val="44"/>
        </w:rPr>
      </w:pPr>
      <w:r w:rsidRPr="00171567">
        <w:rPr>
          <w:szCs w:val="44"/>
        </w:rPr>
        <w:t xml:space="preserve">Time: </w:t>
      </w:r>
      <w:r w:rsidR="00CB5A2B">
        <w:rPr>
          <w:szCs w:val="44"/>
        </w:rPr>
        <w:t>3:00-4:30pm</w:t>
      </w:r>
    </w:p>
    <w:p w:rsidR="00FC7C4C" w:rsidRPr="00171567" w:rsidRDefault="00F56807">
      <w:pPr>
        <w:pStyle w:val="Time"/>
        <w:rPr>
          <w:sz w:val="40"/>
          <w:szCs w:val="40"/>
        </w:rPr>
      </w:pPr>
      <w:r w:rsidRPr="00171567">
        <w:rPr>
          <w:sz w:val="40"/>
          <w:szCs w:val="40"/>
        </w:rPr>
        <w:t xml:space="preserve">Location: </w:t>
      </w:r>
      <w:r w:rsidR="00A67840">
        <w:rPr>
          <w:sz w:val="40"/>
          <w:szCs w:val="40"/>
        </w:rPr>
        <w:t>Room 2</w:t>
      </w:r>
      <w:r w:rsidR="00BA62FC">
        <w:rPr>
          <w:sz w:val="40"/>
          <w:szCs w:val="40"/>
        </w:rPr>
        <w:t>2</w:t>
      </w:r>
      <w:r w:rsidR="00A67840">
        <w:rPr>
          <w:sz w:val="40"/>
          <w:szCs w:val="40"/>
        </w:rPr>
        <w:t>7</w:t>
      </w:r>
      <w:r w:rsidR="00BA62FC">
        <w:rPr>
          <w:sz w:val="40"/>
          <w:szCs w:val="40"/>
        </w:rPr>
        <w:t xml:space="preserve"> Conference Room</w:t>
      </w:r>
      <w:r w:rsidR="00A67840">
        <w:rPr>
          <w:sz w:val="40"/>
          <w:szCs w:val="40"/>
        </w:rPr>
        <w:t xml:space="preserve"> </w:t>
      </w:r>
      <w:r w:rsidR="00FC7C4C" w:rsidRPr="00171567">
        <w:rPr>
          <w:noProof/>
          <w:sz w:val="40"/>
          <w:szCs w:val="40"/>
          <w:lang w:eastAsia="en-US"/>
        </w:rPr>
        <mc:AlternateContent>
          <mc:Choice Requires="wps">
            <w:drawing>
              <wp:inline distT="0" distB="0" distL="0" distR="0" wp14:anchorId="74DAFE05" wp14:editId="59052FD0">
                <wp:extent cx="308610" cy="308610"/>
                <wp:effectExtent l="0" t="0" r="0" b="0"/>
                <wp:docPr id="1" name="RICHFXViewerContainer___richfx_id_0_initialImage" descr="https://images.costco-static.com/ImageDelivery/imageService?profileId=12026540&amp;itemId=1071671-847&amp;recipeName=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538C3" id="RICHFXViewerContainer___richfx_id_0_initialImage" o:spid="_x0000_s1026" alt="https://images.costco-static.com/ImageDelivery/imageService?profileId=12026540&amp;itemId=1071671-847&amp;recipeName=68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Jz7YwyEDAABdBgAADgAAAAAAAAAA&#10;AAAAAAAuAgAAZHJzL2Uyb0RvYy54bWxQSwECLQAUAAYACAAAACEAmPZsDd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C7C4C" w:rsidRPr="00171567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B4"/>
    <w:rsid w:val="00022797"/>
    <w:rsid w:val="00171567"/>
    <w:rsid w:val="002179CE"/>
    <w:rsid w:val="00276C51"/>
    <w:rsid w:val="002E488D"/>
    <w:rsid w:val="00402D63"/>
    <w:rsid w:val="004C624D"/>
    <w:rsid w:val="004F65FA"/>
    <w:rsid w:val="005D02B4"/>
    <w:rsid w:val="00616DE2"/>
    <w:rsid w:val="0095405E"/>
    <w:rsid w:val="009A244E"/>
    <w:rsid w:val="00A67840"/>
    <w:rsid w:val="00BA62FC"/>
    <w:rsid w:val="00C234DF"/>
    <w:rsid w:val="00C765CD"/>
    <w:rsid w:val="00CB5A2B"/>
    <w:rsid w:val="00CE7E76"/>
    <w:rsid w:val="00E25856"/>
    <w:rsid w:val="00F56807"/>
    <w:rsid w:val="00FC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175626-1082-41FE-98C0-C8241042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ands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0B3C5D-A2EF-42C1-973E-2DB92721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Desktop Services</dc:creator>
  <cp:keywords/>
  <cp:lastModifiedBy>Kelly Robertson</cp:lastModifiedBy>
  <cp:revision>2</cp:revision>
  <cp:lastPrinted>2017-05-26T16:54:00Z</cp:lastPrinted>
  <dcterms:created xsi:type="dcterms:W3CDTF">2017-08-17T21:01:00Z</dcterms:created>
  <dcterms:modified xsi:type="dcterms:W3CDTF">2017-08-17T21:01:00Z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