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71567" w:rsidRDefault="002179CE" w:rsidP="00C234DF">
      <w:pPr>
        <w:pStyle w:val="Subtitle"/>
        <w:jc w:val="center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ctangle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5405E" w:rsidRDefault="002179CE">
                                <w:pPr>
                                  <w:pStyle w:val="ContactInfo"/>
                                </w:pPr>
                                <w:r>
                                  <w:t>for information contact: Kelly Robertson</w:t>
                                </w:r>
                                <w:r w:rsidR="00FC7C4C">
                                  <w:t xml:space="preserve">, PRC Interim Chair  </w:t>
                                </w:r>
                                <w:r>
                                  <w:t xml:space="preserve"> @ 714-992-7592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Fra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alt="Background Design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">
                <v:group id="Group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ctangle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95405E" w:rsidRDefault="002179CE">
                          <w:pPr>
                            <w:pStyle w:val="ContactInfo"/>
                          </w:pPr>
                          <w:r>
                            <w:t>for information contact: Kelly Robertson</w:t>
                          </w:r>
                          <w:r w:rsidR="00FC7C4C">
                            <w:t xml:space="preserve">, PRC Interim Chair  </w:t>
                          </w:r>
                          <w:r>
                            <w:t xml:space="preserve"> @ 714-992-7592</w:t>
                          </w:r>
                        </w:p>
                      </w:txbxContent>
                    </v:textbox>
                  </v:rect>
                  <v:shape id="Fra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oup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oup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t xml:space="preserve">Program Review </w:t>
      </w:r>
    </w:p>
    <w:p w:rsidR="0095405E" w:rsidRDefault="00FC7C4C" w:rsidP="00C234DF">
      <w:pPr>
        <w:pStyle w:val="Subtitle"/>
        <w:jc w:val="center"/>
      </w:pPr>
      <w:r>
        <w:t>workshop</w:t>
      </w:r>
      <w:r w:rsidR="00171567">
        <w:t xml:space="preserve"> schedule</w:t>
      </w:r>
    </w:p>
    <w:p w:rsidR="00CE7E76" w:rsidRDefault="00171567" w:rsidP="00C234DF">
      <w:pPr>
        <w:pStyle w:val="Title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fall </w:t>
      </w:r>
      <w:r w:rsidR="00FC7C4C">
        <w:rPr>
          <w:sz w:val="56"/>
          <w:szCs w:val="56"/>
        </w:rPr>
        <w:t xml:space="preserve">2017 </w:t>
      </w:r>
    </w:p>
    <w:p w:rsidR="00C234DF" w:rsidRPr="00C234DF" w:rsidRDefault="00C234DF" w:rsidP="00C234DF"/>
    <w:p w:rsidR="002E488D" w:rsidRPr="002E488D" w:rsidRDefault="00171567" w:rsidP="004C624D">
      <w:pPr>
        <w:pStyle w:val="Time"/>
        <w:rPr>
          <w:sz w:val="56"/>
          <w:szCs w:val="56"/>
          <w:u w:val="single"/>
        </w:rPr>
      </w:pPr>
      <w:r>
        <w:rPr>
          <w:sz w:val="56"/>
          <w:szCs w:val="56"/>
          <w:u w:val="single"/>
        </w:rPr>
        <w:t>Wedne</w:t>
      </w:r>
      <w:r w:rsidRPr="002E488D">
        <w:rPr>
          <w:sz w:val="56"/>
          <w:szCs w:val="56"/>
          <w:u w:val="single"/>
        </w:rPr>
        <w:t>sday’s</w:t>
      </w:r>
      <w:r w:rsidR="00FC7C4C" w:rsidRPr="002E488D">
        <w:rPr>
          <w:sz w:val="56"/>
          <w:szCs w:val="56"/>
          <w:u w:val="single"/>
        </w:rPr>
        <w:t xml:space="preserve"> </w:t>
      </w:r>
    </w:p>
    <w:p w:rsidR="002E488D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September 6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13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20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&amp; 27</w:t>
      </w:r>
      <w:r w:rsidRPr="00171567">
        <w:rPr>
          <w:sz w:val="56"/>
          <w:szCs w:val="56"/>
          <w:vertAlign w:val="superscript"/>
        </w:rPr>
        <w:t>th</w:t>
      </w:r>
    </w:p>
    <w:p w:rsidR="00171567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October 11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18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&amp; 25</w:t>
      </w:r>
      <w:r w:rsidRPr="00171567">
        <w:rPr>
          <w:sz w:val="56"/>
          <w:szCs w:val="56"/>
          <w:vertAlign w:val="superscript"/>
        </w:rPr>
        <w:t>th</w:t>
      </w:r>
    </w:p>
    <w:p w:rsidR="00171567" w:rsidRDefault="00171567">
      <w:pPr>
        <w:pStyle w:val="Time"/>
        <w:rPr>
          <w:sz w:val="56"/>
          <w:szCs w:val="56"/>
        </w:rPr>
      </w:pPr>
      <w:r>
        <w:rPr>
          <w:sz w:val="56"/>
          <w:szCs w:val="56"/>
        </w:rPr>
        <w:t>November 1</w:t>
      </w:r>
      <w:r w:rsidRPr="00171567">
        <w:rPr>
          <w:sz w:val="56"/>
          <w:szCs w:val="56"/>
          <w:vertAlign w:val="superscript"/>
        </w:rPr>
        <w:t>st</w:t>
      </w:r>
      <w:r>
        <w:rPr>
          <w:sz w:val="56"/>
          <w:szCs w:val="56"/>
        </w:rPr>
        <w:t>, 8</w:t>
      </w:r>
      <w:r w:rsidRPr="00171567">
        <w:rPr>
          <w:sz w:val="56"/>
          <w:szCs w:val="56"/>
          <w:vertAlign w:val="superscript"/>
        </w:rPr>
        <w:t>th</w:t>
      </w:r>
      <w:r>
        <w:rPr>
          <w:sz w:val="56"/>
          <w:szCs w:val="56"/>
        </w:rPr>
        <w:t>, &amp; 15th</w:t>
      </w:r>
    </w:p>
    <w:p w:rsidR="00171567" w:rsidRDefault="00171567">
      <w:pPr>
        <w:pStyle w:val="Time"/>
        <w:rPr>
          <w:sz w:val="56"/>
          <w:szCs w:val="56"/>
        </w:rPr>
      </w:pPr>
    </w:p>
    <w:p w:rsidR="0095405E" w:rsidRPr="00171567" w:rsidRDefault="00171567">
      <w:pPr>
        <w:pStyle w:val="Time"/>
        <w:rPr>
          <w:szCs w:val="44"/>
        </w:rPr>
      </w:pPr>
      <w:r w:rsidRPr="00171567">
        <w:rPr>
          <w:szCs w:val="44"/>
        </w:rPr>
        <w:t xml:space="preserve">Time: </w:t>
      </w:r>
      <w:r w:rsidR="00FC7C4C" w:rsidRPr="00171567">
        <w:rPr>
          <w:szCs w:val="44"/>
        </w:rPr>
        <w:t>11</w:t>
      </w:r>
      <w:r w:rsidR="009A244E" w:rsidRPr="00171567">
        <w:rPr>
          <w:szCs w:val="44"/>
        </w:rPr>
        <w:t>:</w:t>
      </w:r>
      <w:r w:rsidR="00FC7C4C" w:rsidRPr="00171567">
        <w:rPr>
          <w:szCs w:val="44"/>
        </w:rPr>
        <w:t xml:space="preserve">30 </w:t>
      </w:r>
      <w:r w:rsidR="009A244E" w:rsidRPr="00171567">
        <w:rPr>
          <w:szCs w:val="44"/>
        </w:rPr>
        <w:t>-</w:t>
      </w:r>
      <w:r w:rsidR="00FC7C4C" w:rsidRPr="00171567">
        <w:rPr>
          <w:szCs w:val="44"/>
        </w:rPr>
        <w:t>1</w:t>
      </w:r>
      <w:r w:rsidR="009A244E" w:rsidRPr="00171567">
        <w:rPr>
          <w:szCs w:val="44"/>
        </w:rPr>
        <w:t>:</w:t>
      </w:r>
      <w:r w:rsidR="00FC7C4C" w:rsidRPr="00171567">
        <w:rPr>
          <w:szCs w:val="44"/>
        </w:rPr>
        <w:t>0</w:t>
      </w:r>
      <w:r w:rsidR="009A244E" w:rsidRPr="00171567">
        <w:rPr>
          <w:szCs w:val="44"/>
        </w:rPr>
        <w:t xml:space="preserve">0 </w:t>
      </w:r>
    </w:p>
    <w:p w:rsidR="00FC7C4C" w:rsidRPr="00171567" w:rsidRDefault="00F56807">
      <w:pPr>
        <w:pStyle w:val="Time"/>
        <w:rPr>
          <w:sz w:val="40"/>
          <w:szCs w:val="40"/>
        </w:rPr>
      </w:pPr>
      <w:r w:rsidRPr="00171567">
        <w:rPr>
          <w:sz w:val="40"/>
          <w:szCs w:val="40"/>
        </w:rPr>
        <w:t xml:space="preserve">Location: </w:t>
      </w:r>
      <w:r w:rsidR="00FC7C4C" w:rsidRPr="00171567">
        <w:rPr>
          <w:sz w:val="40"/>
          <w:szCs w:val="40"/>
        </w:rPr>
        <w:t>Teaching Effectiveness Center (TEC)</w:t>
      </w:r>
      <w:r w:rsidR="00FC7C4C" w:rsidRPr="00171567">
        <w:rPr>
          <w:noProof/>
          <w:sz w:val="40"/>
          <w:szCs w:val="40"/>
          <w:lang w:eastAsia="en-US"/>
        </w:rPr>
        <mc:AlternateContent>
          <mc:Choice Requires="wps">
            <w:drawing>
              <wp:inline distT="0" distB="0" distL="0" distR="0" wp14:anchorId="74DAFE05" wp14:editId="59052FD0">
                <wp:extent cx="308610" cy="308610"/>
                <wp:effectExtent l="0" t="0" r="0" b="0"/>
                <wp:docPr id="1" name="RICHFXViewerContainer___richfx_id_0_initialImage" descr="https://images.costco-static.com/ImageDelivery/imageService?profileId=12026540&amp;itemId=1071671-847&amp;recipeName=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538C3" id="RICHFXViewerContainer___richfx_id_0_initialImage" o:spid="_x0000_s1026" alt="https://images.costco-static.com/ImageDelivery/imageService?profileId=12026540&amp;itemId=1071671-847&amp;recipeName=68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Jz7YwyEDAABdBgAADgAAAAAAAAAA&#10;AAAAAAAuAgAAZHJzL2Uyb0RvYy54bWxQSwECLQAUAAYACAAAACEAmPZsDdkAAAADAQAADwAAAAAA&#10;AAAAAAAAAAB7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</w:p>
    <w:p w:rsidR="00F56807" w:rsidRDefault="00F56807" w:rsidP="00276C51">
      <w:pPr>
        <w:rPr>
          <w:sz w:val="28"/>
          <w:szCs w:val="28"/>
        </w:rPr>
      </w:pPr>
    </w:p>
    <w:sectPr w:rsidR="00F56807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2B4"/>
    <w:rsid w:val="00022797"/>
    <w:rsid w:val="00171567"/>
    <w:rsid w:val="002179CE"/>
    <w:rsid w:val="00276C51"/>
    <w:rsid w:val="002E488D"/>
    <w:rsid w:val="00402D63"/>
    <w:rsid w:val="004C624D"/>
    <w:rsid w:val="004F65FA"/>
    <w:rsid w:val="005D02B4"/>
    <w:rsid w:val="00616DE2"/>
    <w:rsid w:val="007D71EF"/>
    <w:rsid w:val="0095405E"/>
    <w:rsid w:val="009A244E"/>
    <w:rsid w:val="00C234DF"/>
    <w:rsid w:val="00C765CD"/>
    <w:rsid w:val="00CE7E76"/>
    <w:rsid w:val="00D008DE"/>
    <w:rsid w:val="00E25856"/>
    <w:rsid w:val="00F56807"/>
    <w:rsid w:val="00FC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175626-1082-41FE-98C0-C82410429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65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5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ands\AppData\Roaming\Microsoft\Templates\Spring%20event%20flyer%20(with%20blossom%20branch)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0BFBB5-B2DE-4FC6-8F35-784230697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0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Desktop Services</dc:creator>
  <cp:keywords/>
  <cp:lastModifiedBy>Kelly Robertson</cp:lastModifiedBy>
  <cp:revision>2</cp:revision>
  <cp:lastPrinted>2017-04-29T20:45:00Z</cp:lastPrinted>
  <dcterms:created xsi:type="dcterms:W3CDTF">2017-07-27T13:56:00Z</dcterms:created>
  <dcterms:modified xsi:type="dcterms:W3CDTF">2017-07-27T13:56:00Z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